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15AA" w:rsidRPr="00377BB9" w:rsidRDefault="00326D5C" w:rsidP="00385543">
      <w:pPr>
        <w:pStyle w:val="Zhlav"/>
        <w:tabs>
          <w:tab w:val="clear" w:pos="4536"/>
          <w:tab w:val="clear" w:pos="9072"/>
          <w:tab w:val="left" w:pos="5812"/>
        </w:tabs>
        <w:spacing w:before="120" w:after="120"/>
        <w:jc w:val="center"/>
        <w:rPr>
          <w:b/>
          <w:sz w:val="28"/>
          <w:szCs w:val="28"/>
        </w:rPr>
      </w:pPr>
      <w:r w:rsidRPr="00377BB9">
        <w:rPr>
          <w:b/>
          <w:sz w:val="28"/>
          <w:szCs w:val="28"/>
        </w:rPr>
        <w:t>Seznam literárních děl k ústní maturitní zkoušce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3"/>
        <w:gridCol w:w="6178"/>
      </w:tblGrid>
      <w:tr w:rsidR="005D15AA" w:rsidRPr="00377BB9" w:rsidTr="008A682D">
        <w:trPr>
          <w:trHeight w:val="454"/>
        </w:trPr>
        <w:tc>
          <w:tcPr>
            <w:tcW w:w="1591" w:type="pct"/>
            <w:vAlign w:val="center"/>
          </w:tcPr>
          <w:p w:rsidR="005D15AA" w:rsidRPr="00377BB9" w:rsidRDefault="005D15AA" w:rsidP="008A682D">
            <w:pPr>
              <w:rPr>
                <w:sz w:val="24"/>
                <w:szCs w:val="24"/>
              </w:rPr>
            </w:pPr>
            <w:r w:rsidRPr="00377BB9">
              <w:rPr>
                <w:sz w:val="24"/>
                <w:szCs w:val="24"/>
              </w:rPr>
              <w:t xml:space="preserve">Školní rok </w:t>
            </w:r>
          </w:p>
        </w:tc>
        <w:tc>
          <w:tcPr>
            <w:tcW w:w="3409" w:type="pct"/>
            <w:vAlign w:val="center"/>
          </w:tcPr>
          <w:p w:rsidR="005D15AA" w:rsidRPr="00377BB9" w:rsidRDefault="00B76AF7" w:rsidP="0062659D">
            <w:pPr>
              <w:rPr>
                <w:b/>
                <w:sz w:val="24"/>
                <w:szCs w:val="24"/>
              </w:rPr>
            </w:pPr>
            <w:r w:rsidRPr="00377BB9">
              <w:rPr>
                <w:b/>
                <w:sz w:val="24"/>
                <w:szCs w:val="24"/>
              </w:rPr>
              <w:t>20</w:t>
            </w:r>
            <w:r w:rsidR="00436562" w:rsidRPr="00377BB9">
              <w:rPr>
                <w:b/>
                <w:sz w:val="24"/>
                <w:szCs w:val="24"/>
              </w:rPr>
              <w:t>2</w:t>
            </w:r>
            <w:r w:rsidR="00FD1C1D" w:rsidRPr="00377BB9">
              <w:rPr>
                <w:b/>
                <w:sz w:val="24"/>
                <w:szCs w:val="24"/>
              </w:rPr>
              <w:t>1</w:t>
            </w:r>
            <w:r w:rsidR="005D15AA" w:rsidRPr="00377BB9">
              <w:rPr>
                <w:b/>
                <w:sz w:val="24"/>
                <w:szCs w:val="24"/>
              </w:rPr>
              <w:t>/20</w:t>
            </w:r>
            <w:r w:rsidR="00436562" w:rsidRPr="00377BB9">
              <w:rPr>
                <w:b/>
                <w:sz w:val="24"/>
                <w:szCs w:val="24"/>
              </w:rPr>
              <w:t>2</w:t>
            </w:r>
            <w:r w:rsidR="00FD1C1D" w:rsidRPr="00377BB9">
              <w:rPr>
                <w:b/>
                <w:sz w:val="24"/>
                <w:szCs w:val="24"/>
              </w:rPr>
              <w:t>2</w:t>
            </w:r>
          </w:p>
        </w:tc>
      </w:tr>
      <w:tr w:rsidR="005D15AA" w:rsidRPr="00377BB9" w:rsidTr="008A682D">
        <w:trPr>
          <w:trHeight w:val="454"/>
        </w:trPr>
        <w:tc>
          <w:tcPr>
            <w:tcW w:w="1591" w:type="pct"/>
            <w:vAlign w:val="center"/>
          </w:tcPr>
          <w:p w:rsidR="005D15AA" w:rsidRPr="00377BB9" w:rsidRDefault="005D15AA" w:rsidP="008A682D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377BB9">
              <w:rPr>
                <w:sz w:val="24"/>
                <w:szCs w:val="24"/>
              </w:rPr>
              <w:t>Třída</w:t>
            </w:r>
          </w:p>
        </w:tc>
        <w:tc>
          <w:tcPr>
            <w:tcW w:w="3409" w:type="pct"/>
            <w:vAlign w:val="center"/>
          </w:tcPr>
          <w:p w:rsidR="005D15AA" w:rsidRPr="00D3622B" w:rsidRDefault="005D15AA" w:rsidP="008A682D">
            <w:pPr>
              <w:rPr>
                <w:b/>
                <w:sz w:val="28"/>
                <w:szCs w:val="28"/>
              </w:rPr>
            </w:pPr>
          </w:p>
        </w:tc>
      </w:tr>
      <w:tr w:rsidR="005D15AA" w:rsidRPr="00377BB9" w:rsidTr="008A682D">
        <w:trPr>
          <w:trHeight w:val="454"/>
        </w:trPr>
        <w:tc>
          <w:tcPr>
            <w:tcW w:w="1591" w:type="pct"/>
            <w:vAlign w:val="center"/>
          </w:tcPr>
          <w:p w:rsidR="005D15AA" w:rsidRPr="00377BB9" w:rsidRDefault="005D15AA" w:rsidP="008A682D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377BB9">
              <w:rPr>
                <w:sz w:val="24"/>
                <w:szCs w:val="24"/>
              </w:rPr>
              <w:t>Jméno a příjmení</w:t>
            </w:r>
          </w:p>
        </w:tc>
        <w:tc>
          <w:tcPr>
            <w:tcW w:w="3409" w:type="pct"/>
            <w:vAlign w:val="center"/>
          </w:tcPr>
          <w:p w:rsidR="005D15AA" w:rsidRPr="00D3622B" w:rsidRDefault="005D15AA" w:rsidP="008A682D">
            <w:pPr>
              <w:rPr>
                <w:b/>
                <w:sz w:val="28"/>
                <w:szCs w:val="28"/>
              </w:rPr>
            </w:pPr>
          </w:p>
        </w:tc>
      </w:tr>
      <w:tr w:rsidR="005D15AA" w:rsidRPr="00377BB9" w:rsidTr="008A682D">
        <w:trPr>
          <w:trHeight w:val="454"/>
        </w:trPr>
        <w:tc>
          <w:tcPr>
            <w:tcW w:w="1591" w:type="pct"/>
            <w:vAlign w:val="center"/>
          </w:tcPr>
          <w:p w:rsidR="005D15AA" w:rsidRPr="00377BB9" w:rsidRDefault="005D15AA" w:rsidP="008A682D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377BB9">
              <w:rPr>
                <w:sz w:val="24"/>
                <w:szCs w:val="24"/>
              </w:rPr>
              <w:t>Podpis</w:t>
            </w:r>
          </w:p>
        </w:tc>
        <w:tc>
          <w:tcPr>
            <w:tcW w:w="3409" w:type="pct"/>
            <w:vAlign w:val="center"/>
          </w:tcPr>
          <w:p w:rsidR="005D15AA" w:rsidRPr="00D3622B" w:rsidRDefault="005D15AA" w:rsidP="008A682D">
            <w:pPr>
              <w:rPr>
                <w:b/>
                <w:sz w:val="28"/>
                <w:szCs w:val="28"/>
              </w:rPr>
            </w:pPr>
          </w:p>
        </w:tc>
      </w:tr>
      <w:tr w:rsidR="005D15AA" w:rsidRPr="00377BB9" w:rsidTr="008A682D">
        <w:trPr>
          <w:trHeight w:val="454"/>
        </w:trPr>
        <w:tc>
          <w:tcPr>
            <w:tcW w:w="1591" w:type="pct"/>
            <w:vAlign w:val="center"/>
          </w:tcPr>
          <w:p w:rsidR="005D15AA" w:rsidRPr="00377BB9" w:rsidRDefault="005D15AA" w:rsidP="008A682D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377BB9">
              <w:rPr>
                <w:sz w:val="24"/>
                <w:szCs w:val="24"/>
              </w:rPr>
              <w:t>Datum</w:t>
            </w:r>
          </w:p>
        </w:tc>
        <w:tc>
          <w:tcPr>
            <w:tcW w:w="3409" w:type="pct"/>
            <w:vAlign w:val="center"/>
          </w:tcPr>
          <w:p w:rsidR="005D15AA" w:rsidRPr="00D3622B" w:rsidRDefault="005D15AA" w:rsidP="008A682D">
            <w:pPr>
              <w:rPr>
                <w:b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374630" w:rsidRPr="00377BB9" w:rsidRDefault="00374630" w:rsidP="00377BB9">
      <w:pPr>
        <w:tabs>
          <w:tab w:val="right" w:pos="426"/>
        </w:tabs>
        <w:spacing w:before="24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1.</w:t>
      </w:r>
      <w:r w:rsidR="00260DCC" w:rsidRPr="00377BB9">
        <w:rPr>
          <w:sz w:val="24"/>
          <w:szCs w:val="24"/>
        </w:rPr>
        <w:t xml:space="preserve"> </w:t>
      </w:r>
    </w:p>
    <w:p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2.</w:t>
      </w:r>
      <w:r w:rsidR="00260DCC" w:rsidRPr="00377BB9">
        <w:rPr>
          <w:sz w:val="24"/>
          <w:szCs w:val="24"/>
        </w:rPr>
        <w:t xml:space="preserve"> </w:t>
      </w:r>
    </w:p>
    <w:p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3.</w:t>
      </w:r>
      <w:r w:rsidR="00260DCC" w:rsidRPr="00377BB9">
        <w:rPr>
          <w:sz w:val="24"/>
          <w:szCs w:val="24"/>
        </w:rPr>
        <w:t xml:space="preserve"> </w:t>
      </w:r>
    </w:p>
    <w:p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4.</w:t>
      </w:r>
      <w:r w:rsidR="00260DCC" w:rsidRPr="00377BB9">
        <w:rPr>
          <w:sz w:val="24"/>
          <w:szCs w:val="24"/>
        </w:rPr>
        <w:t xml:space="preserve"> </w:t>
      </w:r>
    </w:p>
    <w:p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5.</w:t>
      </w:r>
      <w:r w:rsidR="00260DCC" w:rsidRPr="00377BB9">
        <w:rPr>
          <w:sz w:val="24"/>
          <w:szCs w:val="24"/>
        </w:rPr>
        <w:t xml:space="preserve"> </w:t>
      </w:r>
    </w:p>
    <w:p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6.</w:t>
      </w:r>
      <w:r w:rsidR="00733112" w:rsidRPr="00377BB9">
        <w:rPr>
          <w:sz w:val="24"/>
          <w:szCs w:val="24"/>
        </w:rPr>
        <w:t xml:space="preserve"> </w:t>
      </w:r>
    </w:p>
    <w:p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7.</w:t>
      </w:r>
      <w:r w:rsidR="00260DCC" w:rsidRPr="00377BB9">
        <w:rPr>
          <w:sz w:val="24"/>
          <w:szCs w:val="24"/>
        </w:rPr>
        <w:t xml:space="preserve"> </w:t>
      </w:r>
    </w:p>
    <w:p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8.</w:t>
      </w:r>
      <w:r w:rsidR="00260DCC" w:rsidRPr="00377BB9">
        <w:rPr>
          <w:sz w:val="24"/>
          <w:szCs w:val="24"/>
        </w:rPr>
        <w:t xml:space="preserve"> </w:t>
      </w:r>
    </w:p>
    <w:p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9.</w:t>
      </w:r>
      <w:r w:rsidR="00260DCC" w:rsidRPr="00377BB9">
        <w:rPr>
          <w:sz w:val="24"/>
          <w:szCs w:val="24"/>
        </w:rPr>
        <w:t xml:space="preserve"> </w:t>
      </w:r>
    </w:p>
    <w:p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10.</w:t>
      </w:r>
      <w:r w:rsidR="00260DCC" w:rsidRPr="00377BB9">
        <w:rPr>
          <w:sz w:val="24"/>
          <w:szCs w:val="24"/>
        </w:rPr>
        <w:t xml:space="preserve"> </w:t>
      </w:r>
    </w:p>
    <w:p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11.</w:t>
      </w:r>
      <w:r w:rsidR="00260DCC" w:rsidRPr="00377BB9">
        <w:rPr>
          <w:sz w:val="24"/>
          <w:szCs w:val="24"/>
        </w:rPr>
        <w:t xml:space="preserve"> </w:t>
      </w:r>
    </w:p>
    <w:p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12.</w:t>
      </w:r>
      <w:r w:rsidR="00260DCC" w:rsidRPr="00377BB9">
        <w:rPr>
          <w:sz w:val="24"/>
          <w:szCs w:val="24"/>
        </w:rPr>
        <w:t xml:space="preserve"> </w:t>
      </w:r>
    </w:p>
    <w:p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13.</w:t>
      </w:r>
      <w:r w:rsidR="00260DCC" w:rsidRPr="00377BB9">
        <w:rPr>
          <w:sz w:val="24"/>
          <w:szCs w:val="24"/>
        </w:rPr>
        <w:t xml:space="preserve"> </w:t>
      </w:r>
    </w:p>
    <w:p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14.</w:t>
      </w:r>
      <w:r w:rsidR="00260DCC" w:rsidRPr="00377BB9">
        <w:rPr>
          <w:sz w:val="24"/>
          <w:szCs w:val="24"/>
        </w:rPr>
        <w:t xml:space="preserve"> </w:t>
      </w:r>
    </w:p>
    <w:p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15.</w:t>
      </w:r>
      <w:r w:rsidR="00260DCC" w:rsidRPr="00377BB9">
        <w:rPr>
          <w:sz w:val="24"/>
          <w:szCs w:val="24"/>
        </w:rPr>
        <w:t xml:space="preserve"> </w:t>
      </w:r>
    </w:p>
    <w:p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16.</w:t>
      </w:r>
      <w:r w:rsidR="00260DCC" w:rsidRPr="00377BB9">
        <w:rPr>
          <w:sz w:val="24"/>
          <w:szCs w:val="24"/>
        </w:rPr>
        <w:t xml:space="preserve"> </w:t>
      </w:r>
    </w:p>
    <w:p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17.</w:t>
      </w:r>
      <w:r w:rsidR="00260DCC" w:rsidRPr="00377BB9">
        <w:rPr>
          <w:sz w:val="24"/>
          <w:szCs w:val="24"/>
        </w:rPr>
        <w:t xml:space="preserve"> </w:t>
      </w:r>
    </w:p>
    <w:p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18.</w:t>
      </w:r>
      <w:r w:rsidR="00260DCC" w:rsidRPr="00377BB9">
        <w:rPr>
          <w:sz w:val="24"/>
          <w:szCs w:val="24"/>
        </w:rPr>
        <w:t xml:space="preserve"> </w:t>
      </w:r>
    </w:p>
    <w:p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19.</w:t>
      </w:r>
      <w:r w:rsidR="00260DCC" w:rsidRPr="00377BB9">
        <w:rPr>
          <w:sz w:val="24"/>
          <w:szCs w:val="24"/>
        </w:rPr>
        <w:t xml:space="preserve"> </w:t>
      </w:r>
    </w:p>
    <w:p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20.</w:t>
      </w:r>
      <w:r w:rsidR="00260DCC" w:rsidRPr="00377BB9">
        <w:rPr>
          <w:sz w:val="24"/>
          <w:szCs w:val="24"/>
        </w:rPr>
        <w:t xml:space="preserve"> </w:t>
      </w:r>
    </w:p>
    <w:sectPr w:rsidR="00374630" w:rsidRPr="00377BB9" w:rsidSect="00016109">
      <w:headerReference w:type="default" r:id="rId7"/>
      <w:type w:val="continuous"/>
      <w:pgSz w:w="11907" w:h="16840" w:code="9"/>
      <w:pgMar w:top="1418" w:right="1418" w:bottom="1134" w:left="1418" w:header="454" w:footer="851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299D" w:rsidRDefault="000A299D">
      <w:r>
        <w:separator/>
      </w:r>
    </w:p>
  </w:endnote>
  <w:endnote w:type="continuationSeparator" w:id="0">
    <w:p w:rsidR="000A299D" w:rsidRDefault="000A2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299D" w:rsidRDefault="000A299D">
      <w:r>
        <w:separator/>
      </w:r>
    </w:p>
  </w:footnote>
  <w:footnote w:type="continuationSeparator" w:id="0">
    <w:p w:rsidR="000A299D" w:rsidRDefault="000A29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4886" w:rsidRPr="00374630" w:rsidRDefault="00BE6078" w:rsidP="00374630">
    <w:pPr>
      <w:pStyle w:val="Zhlav"/>
    </w:pPr>
    <w:r>
      <w:rPr>
        <w:noProof/>
      </w:rPr>
      <w:drawing>
        <wp:inline distT="0" distB="0" distL="0" distR="0">
          <wp:extent cx="5543017" cy="828000"/>
          <wp:effectExtent l="0" t="0" r="635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link_22_sprav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017" cy="82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E1DAB"/>
    <w:multiLevelType w:val="hybridMultilevel"/>
    <w:tmpl w:val="B1546E80"/>
    <w:lvl w:ilvl="0" w:tplc="77EC0F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E07DCD"/>
    <w:multiLevelType w:val="hybridMultilevel"/>
    <w:tmpl w:val="AB02F2B2"/>
    <w:lvl w:ilvl="0" w:tplc="77EC0F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96521"/>
    <w:multiLevelType w:val="hybridMultilevel"/>
    <w:tmpl w:val="DA50A6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4E5C20"/>
    <w:multiLevelType w:val="hybridMultilevel"/>
    <w:tmpl w:val="B54C9D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onsecutiveHyphenLimit w:val="2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B12"/>
    <w:rsid w:val="0000229F"/>
    <w:rsid w:val="00014645"/>
    <w:rsid w:val="00016109"/>
    <w:rsid w:val="000A299D"/>
    <w:rsid w:val="000F717B"/>
    <w:rsid w:val="001740BE"/>
    <w:rsid w:val="00175B34"/>
    <w:rsid w:val="00177F3D"/>
    <w:rsid w:val="00192475"/>
    <w:rsid w:val="001C518A"/>
    <w:rsid w:val="001C7C39"/>
    <w:rsid w:val="00205A66"/>
    <w:rsid w:val="00244AEE"/>
    <w:rsid w:val="00260DCC"/>
    <w:rsid w:val="002B2977"/>
    <w:rsid w:val="00324E95"/>
    <w:rsid w:val="00326D5C"/>
    <w:rsid w:val="00334CD5"/>
    <w:rsid w:val="0034710A"/>
    <w:rsid w:val="0035576B"/>
    <w:rsid w:val="0036179B"/>
    <w:rsid w:val="00371F52"/>
    <w:rsid w:val="003731CE"/>
    <w:rsid w:val="00374630"/>
    <w:rsid w:val="00377BB9"/>
    <w:rsid w:val="00385543"/>
    <w:rsid w:val="003D17AA"/>
    <w:rsid w:val="003F489A"/>
    <w:rsid w:val="004118EC"/>
    <w:rsid w:val="00424D2E"/>
    <w:rsid w:val="00425843"/>
    <w:rsid w:val="00436562"/>
    <w:rsid w:val="004912B0"/>
    <w:rsid w:val="00524F87"/>
    <w:rsid w:val="00562F29"/>
    <w:rsid w:val="00582595"/>
    <w:rsid w:val="005A2E56"/>
    <w:rsid w:val="005A3AB7"/>
    <w:rsid w:val="005C5907"/>
    <w:rsid w:val="005D15AA"/>
    <w:rsid w:val="005D4783"/>
    <w:rsid w:val="0062659D"/>
    <w:rsid w:val="00693F16"/>
    <w:rsid w:val="006D6F04"/>
    <w:rsid w:val="007106EE"/>
    <w:rsid w:val="00711B19"/>
    <w:rsid w:val="007223FC"/>
    <w:rsid w:val="00733112"/>
    <w:rsid w:val="0075676A"/>
    <w:rsid w:val="007C74AD"/>
    <w:rsid w:val="0085032A"/>
    <w:rsid w:val="008776FD"/>
    <w:rsid w:val="008A682D"/>
    <w:rsid w:val="008C2F18"/>
    <w:rsid w:val="008E22CA"/>
    <w:rsid w:val="008E77BE"/>
    <w:rsid w:val="009205D1"/>
    <w:rsid w:val="00922B32"/>
    <w:rsid w:val="009332D0"/>
    <w:rsid w:val="00981B12"/>
    <w:rsid w:val="009B6616"/>
    <w:rsid w:val="00A22F99"/>
    <w:rsid w:val="00AA4970"/>
    <w:rsid w:val="00AC0F7A"/>
    <w:rsid w:val="00AD1920"/>
    <w:rsid w:val="00B11ADE"/>
    <w:rsid w:val="00B1447C"/>
    <w:rsid w:val="00B76AF7"/>
    <w:rsid w:val="00B945AA"/>
    <w:rsid w:val="00BA7D16"/>
    <w:rsid w:val="00BE6078"/>
    <w:rsid w:val="00C3373E"/>
    <w:rsid w:val="00C5795D"/>
    <w:rsid w:val="00C61493"/>
    <w:rsid w:val="00C91755"/>
    <w:rsid w:val="00CA0919"/>
    <w:rsid w:val="00CC0B60"/>
    <w:rsid w:val="00D27858"/>
    <w:rsid w:val="00D3622B"/>
    <w:rsid w:val="00D6320C"/>
    <w:rsid w:val="00DE4886"/>
    <w:rsid w:val="00E37CBA"/>
    <w:rsid w:val="00E66641"/>
    <w:rsid w:val="00EF0D12"/>
    <w:rsid w:val="00F4002B"/>
    <w:rsid w:val="00F46B4E"/>
    <w:rsid w:val="00F807EC"/>
    <w:rsid w:val="00F91A49"/>
    <w:rsid w:val="00FA5279"/>
    <w:rsid w:val="00FD1C1D"/>
    <w:rsid w:val="00FF4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B8F5759-92A1-4D0D-9A96-F1CF18B67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4912B0"/>
  </w:style>
  <w:style w:type="paragraph" w:styleId="Nadpis1">
    <w:name w:val="heading 1"/>
    <w:basedOn w:val="Normln"/>
    <w:next w:val="Normln"/>
    <w:qFormat/>
    <w:rsid w:val="004912B0"/>
    <w:pPr>
      <w:keepNext/>
      <w:tabs>
        <w:tab w:val="left" w:pos="3544"/>
        <w:tab w:val="left" w:pos="5812"/>
        <w:tab w:val="left" w:pos="7938"/>
      </w:tabs>
      <w:outlineLvl w:val="0"/>
    </w:pPr>
    <w:rPr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4912B0"/>
    <w:pPr>
      <w:keepNext/>
      <w:tabs>
        <w:tab w:val="left" w:pos="1418"/>
        <w:tab w:val="left" w:pos="5103"/>
      </w:tabs>
      <w:spacing w:after="240"/>
      <w:outlineLvl w:val="1"/>
    </w:pPr>
    <w:rPr>
      <w:b/>
    </w:rPr>
  </w:style>
  <w:style w:type="paragraph" w:styleId="Nadpis3">
    <w:name w:val="heading 3"/>
    <w:basedOn w:val="Normln"/>
    <w:next w:val="Normln"/>
    <w:qFormat/>
    <w:rsid w:val="004912B0"/>
    <w:pPr>
      <w:keepNext/>
      <w:jc w:val="center"/>
      <w:outlineLvl w:val="2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4912B0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4912B0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rsid w:val="004912B0"/>
    <w:pPr>
      <w:tabs>
        <w:tab w:val="left" w:pos="3544"/>
        <w:tab w:val="left" w:pos="5812"/>
        <w:tab w:val="left" w:pos="7938"/>
      </w:tabs>
    </w:pPr>
    <w:rPr>
      <w:sz w:val="24"/>
    </w:rPr>
  </w:style>
  <w:style w:type="table" w:styleId="Mkatabulky">
    <w:name w:val="Table Grid"/>
    <w:basedOn w:val="Normlntabulka"/>
    <w:rsid w:val="00C614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redzaklad">
    <w:name w:val="Akred_zaklad"/>
    <w:basedOn w:val="Normln"/>
    <w:link w:val="AkredzakladChar"/>
    <w:rsid w:val="005D4783"/>
    <w:pPr>
      <w:spacing w:before="120" w:after="120"/>
      <w:jc w:val="both"/>
    </w:pPr>
    <w:rPr>
      <w:sz w:val="24"/>
    </w:rPr>
  </w:style>
  <w:style w:type="character" w:customStyle="1" w:styleId="AkredzakladChar">
    <w:name w:val="Akred_zaklad Char"/>
    <w:link w:val="Akredzaklad"/>
    <w:rsid w:val="005D4783"/>
    <w:rPr>
      <w:sz w:val="24"/>
    </w:rPr>
  </w:style>
  <w:style w:type="paragraph" w:styleId="Textbubliny">
    <w:name w:val="Balloon Text"/>
    <w:basedOn w:val="Normln"/>
    <w:link w:val="TextbublinyChar"/>
    <w:rsid w:val="00DE488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DE488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7463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dpis2Char">
    <w:name w:val="Nadpis 2 Char"/>
    <w:link w:val="Nadpis2"/>
    <w:rsid w:val="00374630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y\&#352;ablony\PREDTISK1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PREDTISK1.dot</Template>
  <TotalTime>2</TotalTime>
  <Pages>1</Pages>
  <Words>32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_</vt:lpstr>
    </vt:vector>
  </TitlesOfParts>
  <Company>Státní těsnopisný ústav</Company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subject/>
  <dc:creator>Jaroslav Konůpek</dc:creator>
  <cp:keywords/>
  <cp:lastModifiedBy>Libuše Tošovská</cp:lastModifiedBy>
  <cp:revision>3</cp:revision>
  <cp:lastPrinted>2011-02-25T12:24:00Z</cp:lastPrinted>
  <dcterms:created xsi:type="dcterms:W3CDTF">2022-05-04T20:46:00Z</dcterms:created>
  <dcterms:modified xsi:type="dcterms:W3CDTF">2022-05-04T20:47:00Z</dcterms:modified>
</cp:coreProperties>
</file>